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1980"/>
        <w:gridCol w:w="8820"/>
      </w:tblGrid>
      <w:tr w:rsidR="00E027D4" w:rsidRPr="00F61E4F" w14:paraId="7958E2D2" w14:textId="77777777" w:rsidTr="0095400C">
        <w:trPr>
          <w:trHeight w:hRule="exact" w:val="1440"/>
        </w:trPr>
        <w:tc>
          <w:tcPr>
            <w:tcW w:w="198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4EEAF22F" w14:textId="737C5287" w:rsidR="00F61E4F" w:rsidRPr="00EA7691" w:rsidRDefault="00D73E99" w:rsidP="00FA2EC4">
            <w:pPr>
              <w:pStyle w:val="Subtitle"/>
              <w:spacing w:line="276" w:lineRule="auto"/>
              <w:rPr>
                <w:sz w:val="30"/>
                <w:szCs w:val="30"/>
              </w:rPr>
            </w:pPr>
            <w:r w:rsidRPr="00D73E99">
              <w:rPr>
                <w:noProof/>
              </w:rPr>
              <w:drawing>
                <wp:inline distT="0" distB="0" distL="0" distR="0" wp14:anchorId="15B15D9D" wp14:editId="50610FF3">
                  <wp:extent cx="993061" cy="328474"/>
                  <wp:effectExtent l="0" t="0" r="0" b="1905"/>
                  <wp:docPr id="725035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03501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04" cy="34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7691" w:rsidRPr="00EA7691">
              <w:rPr>
                <w:sz w:val="30"/>
                <w:szCs w:val="30"/>
              </w:rPr>
              <w:t xml:space="preserve">Volume </w:t>
            </w:r>
            <w:r w:rsidR="00824FE2">
              <w:rPr>
                <w:sz w:val="30"/>
                <w:szCs w:val="30"/>
              </w:rPr>
              <w:t>3</w:t>
            </w:r>
            <w:r w:rsidR="00EA7691" w:rsidRPr="00EA7691">
              <w:rPr>
                <w:rFonts w:ascii="Hiragino Mincho ProN W3" w:eastAsia="Hiragino Mincho ProN W3" w:hAnsi="Hiragino Mincho ProN W3" w:hint="eastAsia"/>
                <w:sz w:val="30"/>
                <w:szCs w:val="30"/>
              </w:rPr>
              <w:t>｜</w:t>
            </w:r>
            <w:r w:rsidR="00EA7691" w:rsidRPr="00EA7691">
              <w:rPr>
                <w:sz w:val="30"/>
                <w:szCs w:val="30"/>
              </w:rPr>
              <w:t xml:space="preserve">Issue </w:t>
            </w:r>
            <w:r w:rsidR="0095400C">
              <w:rPr>
                <w:sz w:val="30"/>
                <w:szCs w:val="30"/>
              </w:rPr>
              <w:t>2</w:t>
            </w:r>
          </w:p>
          <w:p w14:paraId="2659D85B" w14:textId="69C17C80" w:rsidR="00E027D4" w:rsidRPr="00F61E4F" w:rsidRDefault="00824FE2" w:rsidP="00F61E4F">
            <w:pPr>
              <w:pStyle w:val="Date"/>
              <w:spacing w:line="276" w:lineRule="auto"/>
            </w:pPr>
            <w:r>
              <w:t>Spring</w:t>
            </w:r>
            <w:r w:rsidR="00246492" w:rsidRPr="007A220B">
              <w:t xml:space="preserve"> 202</w:t>
            </w:r>
            <w:r>
              <w:t>4</w:t>
            </w:r>
          </w:p>
        </w:tc>
        <w:tc>
          <w:tcPr>
            <w:tcW w:w="882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5FCDE862" w14:textId="3A231EDD" w:rsidR="00F61E4F" w:rsidRPr="00F61E4F" w:rsidRDefault="00246492" w:rsidP="00E027D4">
            <w:pPr>
              <w:pStyle w:val="Title"/>
            </w:pPr>
            <w:r w:rsidRPr="003E5643">
              <w:rPr>
                <w:sz w:val="56"/>
                <w:szCs w:val="48"/>
              </w:rPr>
              <w:t>South Derbyshire Mining Preservation Group Newsletter</w:t>
            </w:r>
            <w:r w:rsidR="00D73E99" w:rsidRPr="003E5643">
              <w:rPr>
                <w:noProof/>
                <w:sz w:val="56"/>
                <w:szCs w:val="48"/>
              </w:rPr>
              <w:t xml:space="preserve"> </w:t>
            </w:r>
          </w:p>
        </w:tc>
      </w:tr>
      <w:tr w:rsidR="00E027D4" w:rsidRPr="00F61E4F" w14:paraId="22CEEEF3" w14:textId="77777777" w:rsidTr="0095400C">
        <w:trPr>
          <w:trHeight w:hRule="exact" w:val="11232"/>
        </w:trPr>
        <w:tc>
          <w:tcPr>
            <w:tcW w:w="1980" w:type="dxa"/>
            <w:tcMar>
              <w:top w:w="720" w:type="dxa"/>
              <w:left w:w="230" w:type="dxa"/>
              <w:right w:w="230" w:type="dxa"/>
            </w:tcMar>
          </w:tcPr>
          <w:p w14:paraId="62028FB8" w14:textId="67DF3360" w:rsidR="00E027D4" w:rsidRPr="00F61E4F" w:rsidRDefault="00D14EEB" w:rsidP="007A220B">
            <w:pPr>
              <w:pStyle w:val="Quote"/>
              <w:spacing w:after="0"/>
            </w:pPr>
            <w:r w:rsidRPr="00200AFC">
              <w:rPr>
                <w:sz w:val="40"/>
                <w:szCs w:val="24"/>
              </w:rPr>
              <w:t>Welcome</w:t>
            </w:r>
          </w:p>
        </w:tc>
        <w:tc>
          <w:tcPr>
            <w:tcW w:w="8820" w:type="dxa"/>
            <w:tcMar>
              <w:top w:w="720" w:type="dxa"/>
            </w:tcMar>
          </w:tcPr>
          <w:p w14:paraId="4AA52283" w14:textId="563B1985" w:rsidR="00824FE2" w:rsidRDefault="00824FE2" w:rsidP="007A220B">
            <w:pPr>
              <w:pStyle w:val="Heading1"/>
              <w:spacing w:after="0" w:line="276" w:lineRule="auto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Exciting News!</w:t>
            </w:r>
          </w:p>
          <w:p w14:paraId="01537B35" w14:textId="54861B32" w:rsidR="00824FE2" w:rsidRPr="0095400C" w:rsidRDefault="00824FE2" w:rsidP="0095400C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We </w:t>
            </w:r>
            <w:r w:rsidR="0095400C">
              <w:rPr>
                <w:color w:val="000000" w:themeColor="text1"/>
                <w:sz w:val="28"/>
                <w:szCs w:val="28"/>
              </w:rPr>
              <w:t>have moved</w:t>
            </w:r>
            <w:r>
              <w:rPr>
                <w:color w:val="000000" w:themeColor="text1"/>
                <w:sz w:val="28"/>
                <w:szCs w:val="28"/>
              </w:rPr>
              <w:t xml:space="preserve">! We are 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now meeting </w:t>
            </w:r>
            <w:r w:rsidR="0095400C" w:rsidRPr="0095400C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every Tuesday, 10am-12pm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 at our </w:t>
            </w:r>
            <w:r>
              <w:rPr>
                <w:color w:val="000000" w:themeColor="text1"/>
                <w:sz w:val="28"/>
                <w:szCs w:val="28"/>
              </w:rPr>
              <w:t xml:space="preserve">new home – </w:t>
            </w:r>
            <w:r w:rsidRPr="0095400C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Sharpe</w:t>
            </w:r>
            <w:r w:rsidR="00D73E99" w:rsidRPr="0095400C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’</w:t>
            </w:r>
            <w:r w:rsidRPr="0095400C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 Pottery in Swadlincote</w:t>
            </w:r>
            <w:r>
              <w:rPr>
                <w:color w:val="000000" w:themeColor="text1"/>
                <w:sz w:val="28"/>
                <w:szCs w:val="28"/>
              </w:rPr>
              <w:t xml:space="preserve">. Here we </w:t>
            </w:r>
            <w:r w:rsidR="0095400C">
              <w:rPr>
                <w:color w:val="000000" w:themeColor="text1"/>
                <w:sz w:val="28"/>
                <w:szCs w:val="28"/>
              </w:rPr>
              <w:t>are</w:t>
            </w:r>
            <w:r>
              <w:rPr>
                <w:color w:val="000000" w:themeColor="text1"/>
                <w:sz w:val="28"/>
                <w:szCs w:val="28"/>
              </w:rPr>
              <w:t xml:space="preserve"> alongside other local 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and </w:t>
            </w:r>
            <w:r>
              <w:rPr>
                <w:color w:val="000000" w:themeColor="text1"/>
                <w:sz w:val="28"/>
                <w:szCs w:val="28"/>
              </w:rPr>
              <w:t>heritage groups including Sharpe</w:t>
            </w:r>
            <w:r w:rsidR="00D73E99">
              <w:rPr>
                <w:color w:val="000000" w:themeColor="text1"/>
                <w:sz w:val="28"/>
                <w:szCs w:val="28"/>
              </w:rPr>
              <w:t>’</w:t>
            </w:r>
            <w:r>
              <w:rPr>
                <w:color w:val="000000" w:themeColor="text1"/>
                <w:sz w:val="28"/>
                <w:szCs w:val="28"/>
              </w:rPr>
              <w:t>s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 Pottery</w:t>
            </w:r>
            <w:r>
              <w:rPr>
                <w:color w:val="000000" w:themeColor="text1"/>
                <w:sz w:val="28"/>
                <w:szCs w:val="28"/>
              </w:rPr>
              <w:t xml:space="preserve"> Museum, The Magic Attic and People Express. Hopefully</w:t>
            </w:r>
            <w:r w:rsidR="003E5643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 xml:space="preserve"> the more central location and disabled access will encourage more people to come and visit us.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 </w:t>
            </w:r>
            <w:r w:rsidR="0095400C" w:rsidRPr="0095400C">
              <w:rPr>
                <w:rFonts w:cstheme="minorHAnsi"/>
                <w:i/>
                <w:iCs/>
                <w:sz w:val="28"/>
                <w:szCs w:val="28"/>
              </w:rPr>
              <w:t>You don’t need to be an ex-miner to join us – maybe you have an interest in history, helping, or just fancy a chat.</w:t>
            </w:r>
            <w:r>
              <w:rPr>
                <w:color w:val="000000" w:themeColor="text1"/>
                <w:sz w:val="28"/>
                <w:szCs w:val="28"/>
              </w:rPr>
              <w:t xml:space="preserve"> We will also </w:t>
            </w:r>
            <w:r w:rsidR="0095400C">
              <w:rPr>
                <w:color w:val="000000" w:themeColor="text1"/>
                <w:sz w:val="28"/>
                <w:szCs w:val="28"/>
              </w:rPr>
              <w:t>be</w:t>
            </w:r>
            <w:r>
              <w:rPr>
                <w:color w:val="000000" w:themeColor="text1"/>
                <w:sz w:val="28"/>
                <w:szCs w:val="28"/>
              </w:rPr>
              <w:t xml:space="preserve"> having our artefacts on display in the museum</w:t>
            </w:r>
            <w:r w:rsidR="0095400C">
              <w:rPr>
                <w:color w:val="000000" w:themeColor="text1"/>
                <w:sz w:val="28"/>
                <w:szCs w:val="28"/>
              </w:rPr>
              <w:t xml:space="preserve"> – watch this space!</w:t>
            </w:r>
          </w:p>
          <w:p w14:paraId="1A947621" w14:textId="17EB72AB" w:rsidR="003E5643" w:rsidRDefault="0095400C" w:rsidP="0095400C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"/Users/Rachel/Library/Group Containers/UBF8T346G9.ms/WebArchiveCopyPasteTempFiles/com.microsoft.Word/image-asset.jpeg"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EAE280" wp14:editId="68E0AAB1">
                  <wp:extent cx="1391055" cy="782114"/>
                  <wp:effectExtent l="0" t="0" r="0" b="5715"/>
                  <wp:docPr id="532506788" name="Picture 4" descr="Turtle Conservancy — We Have Moved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urtle Conservancy — We Have Moved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57" cy="79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61CB40E" w14:textId="229749B5" w:rsidR="00A36616" w:rsidRPr="00824FE2" w:rsidRDefault="00A36616" w:rsidP="00A3661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"/Users/Rachel/Library/Group Containers/UBF8T346G9.ms/WebArchiveCopyPasteTempFiles/com.microsoft.Word/1200px-Sharpe%27s_Pottery_Museum.jpg"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E46F6E" wp14:editId="311D3E1E">
                  <wp:extent cx="3508294" cy="2198451"/>
                  <wp:effectExtent l="0" t="0" r="0" b="0"/>
                  <wp:docPr id="977946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186" cy="226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1DB0998" w14:textId="375ECB2C" w:rsidR="009332B2" w:rsidRPr="007A220B" w:rsidRDefault="00DD41B9" w:rsidP="007A220B">
            <w:pPr>
              <w:pStyle w:val="Heading1"/>
              <w:spacing w:after="0" w:line="276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7A220B">
              <w:rPr>
                <w:rFonts w:asciiTheme="minorHAnsi" w:hAnsiTheme="minorHAnsi" w:cstheme="minorHAnsi"/>
                <w:sz w:val="36"/>
                <w:szCs w:val="36"/>
              </w:rPr>
              <w:t xml:space="preserve">We </w:t>
            </w:r>
            <w:r w:rsidR="00C56A77">
              <w:rPr>
                <w:rFonts w:asciiTheme="minorHAnsi" w:hAnsiTheme="minorHAnsi" w:cstheme="minorHAnsi"/>
                <w:sz w:val="36"/>
                <w:szCs w:val="36"/>
              </w:rPr>
              <w:t xml:space="preserve">(still) </w:t>
            </w:r>
            <w:r w:rsidRPr="007A220B">
              <w:rPr>
                <w:rFonts w:asciiTheme="minorHAnsi" w:hAnsiTheme="minorHAnsi" w:cstheme="minorHAnsi"/>
                <w:sz w:val="36"/>
                <w:szCs w:val="36"/>
              </w:rPr>
              <w:t>need y</w:t>
            </w:r>
            <w:r w:rsidR="00D14EEB" w:rsidRPr="007A220B">
              <w:rPr>
                <w:rFonts w:asciiTheme="minorHAnsi" w:hAnsiTheme="minorHAnsi" w:cstheme="minorHAnsi"/>
                <w:sz w:val="36"/>
                <w:szCs w:val="36"/>
              </w:rPr>
              <w:t>ou!</w:t>
            </w:r>
          </w:p>
          <w:p w14:paraId="3E7B698B" w14:textId="6C99326E" w:rsidR="0095400C" w:rsidRPr="0095400C" w:rsidRDefault="00824FE2" w:rsidP="0095400C">
            <w:pPr>
              <w:shd w:val="clear" w:color="auto" w:fill="FFFFFF"/>
              <w:rPr>
                <w:rFonts w:cstheme="minorHAnsi"/>
                <w:sz w:val="28"/>
                <w:szCs w:val="28"/>
              </w:rPr>
            </w:pPr>
            <w:r w:rsidRPr="0095400C">
              <w:rPr>
                <w:rFonts w:cstheme="minorHAnsi"/>
                <w:sz w:val="28"/>
                <w:szCs w:val="28"/>
              </w:rPr>
              <w:t xml:space="preserve">Given our exciting news about our </w:t>
            </w:r>
            <w:r w:rsidR="0095400C" w:rsidRPr="0095400C">
              <w:rPr>
                <w:rFonts w:cstheme="minorHAnsi"/>
                <w:sz w:val="28"/>
                <w:szCs w:val="28"/>
              </w:rPr>
              <w:t>m</w:t>
            </w:r>
            <w:r w:rsidRPr="0095400C">
              <w:rPr>
                <w:rFonts w:cstheme="minorHAnsi"/>
                <w:sz w:val="28"/>
                <w:szCs w:val="28"/>
              </w:rPr>
              <w:t>ove to Sharpe</w:t>
            </w:r>
            <w:r w:rsidR="003E5643" w:rsidRPr="0095400C">
              <w:rPr>
                <w:rFonts w:cstheme="minorHAnsi"/>
                <w:sz w:val="28"/>
                <w:szCs w:val="28"/>
              </w:rPr>
              <w:t>’</w:t>
            </w:r>
            <w:r w:rsidRPr="0095400C">
              <w:rPr>
                <w:rFonts w:cstheme="minorHAnsi"/>
                <w:sz w:val="28"/>
                <w:szCs w:val="28"/>
              </w:rPr>
              <w:t xml:space="preserve">s, we really need volunteers to help with cataloguing, </w:t>
            </w:r>
            <w:proofErr w:type="spellStart"/>
            <w:r w:rsidR="0095400C" w:rsidRPr="0095400C">
              <w:rPr>
                <w:rFonts w:cstheme="minorHAnsi"/>
                <w:sz w:val="28"/>
                <w:szCs w:val="28"/>
              </w:rPr>
              <w:t>organising</w:t>
            </w:r>
            <w:proofErr w:type="spellEnd"/>
            <w:r w:rsidRPr="0095400C">
              <w:rPr>
                <w:rFonts w:cstheme="minorHAnsi"/>
                <w:sz w:val="28"/>
                <w:szCs w:val="28"/>
              </w:rPr>
              <w:t xml:space="preserve">, and </w:t>
            </w:r>
            <w:r w:rsidR="0095400C" w:rsidRPr="0095400C">
              <w:rPr>
                <w:rFonts w:cstheme="minorHAnsi"/>
                <w:sz w:val="28"/>
                <w:szCs w:val="28"/>
              </w:rPr>
              <w:t>other projects we hope to work on soon</w:t>
            </w:r>
            <w:r w:rsidRPr="0095400C">
              <w:rPr>
                <w:rFonts w:cstheme="minorHAnsi"/>
                <w:sz w:val="28"/>
                <w:szCs w:val="28"/>
              </w:rPr>
              <w:t>.</w:t>
            </w:r>
            <w:r w:rsidR="0095400C">
              <w:rPr>
                <w:rFonts w:cstheme="minorHAnsi"/>
                <w:sz w:val="28"/>
                <w:szCs w:val="28"/>
              </w:rPr>
              <w:t xml:space="preserve"> We have never been more accessible now we are based in Swadlincote’s Cultural Quarter, and we have disabled access.</w:t>
            </w:r>
          </w:p>
          <w:p w14:paraId="237035DC" w14:textId="15DAE993" w:rsidR="00824FE2" w:rsidRPr="00824FE2" w:rsidRDefault="00824FE2" w:rsidP="0095400C">
            <w:pPr>
              <w:shd w:val="clear" w:color="auto" w:fill="FFFFFF"/>
              <w:rPr>
                <w:rFonts w:cstheme="minorHAnsi"/>
                <w:sz w:val="28"/>
                <w:szCs w:val="28"/>
              </w:rPr>
            </w:pPr>
          </w:p>
        </w:tc>
      </w:tr>
      <w:tr w:rsidR="009332B2" w:rsidRPr="00F61E4F" w14:paraId="41AB1E1C" w14:textId="77777777" w:rsidTr="0095400C">
        <w:trPr>
          <w:trHeight w:hRule="exact" w:val="13410"/>
        </w:trPr>
        <w:tc>
          <w:tcPr>
            <w:tcW w:w="1980" w:type="dxa"/>
            <w:tcBorders>
              <w:bottom w:val="single" w:sz="24" w:space="0" w:color="323948" w:themeColor="text2" w:themeTint="E6"/>
            </w:tcBorders>
            <w:tcMar>
              <w:top w:w="0" w:type="dxa"/>
              <w:left w:w="230" w:type="dxa"/>
              <w:bottom w:w="144" w:type="dxa"/>
              <w:right w:w="230" w:type="dxa"/>
            </w:tcMar>
          </w:tcPr>
          <w:p w14:paraId="77B19254" w14:textId="31FCEC7A" w:rsidR="009332B2" w:rsidRPr="00F61E4F" w:rsidRDefault="00081633" w:rsidP="007A220B">
            <w:pPr>
              <w:pStyle w:val="Quote"/>
              <w:spacing w:after="0"/>
            </w:pPr>
            <w:r w:rsidRPr="007A220B">
              <w:rPr>
                <w:sz w:val="40"/>
                <w:szCs w:val="24"/>
              </w:rPr>
              <w:lastRenderedPageBreak/>
              <w:t>Events</w:t>
            </w:r>
          </w:p>
        </w:tc>
        <w:tc>
          <w:tcPr>
            <w:tcW w:w="8820" w:type="dxa"/>
            <w:tcBorders>
              <w:bottom w:val="single" w:sz="24" w:space="0" w:color="323948" w:themeColor="text2" w:themeTint="E6"/>
            </w:tcBorders>
            <w:tcMar>
              <w:top w:w="0" w:type="dxa"/>
              <w:bottom w:w="144" w:type="dxa"/>
            </w:tcMar>
          </w:tcPr>
          <w:p w14:paraId="3D1C3090" w14:textId="047EFDB3" w:rsidR="009332B2" w:rsidRPr="00A36616" w:rsidRDefault="00081633" w:rsidP="007A220B">
            <w:pPr>
              <w:pStyle w:val="Heading1"/>
              <w:spacing w:after="0" w:line="276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A36616">
              <w:rPr>
                <w:rFonts w:asciiTheme="minorHAnsi" w:hAnsiTheme="minorHAnsi" w:cstheme="minorHAnsi"/>
                <w:sz w:val="36"/>
                <w:szCs w:val="36"/>
              </w:rPr>
              <w:t>What have we been up to?...</w:t>
            </w:r>
          </w:p>
          <w:p w14:paraId="3D5573E8" w14:textId="60A122A2" w:rsidR="00C56A77" w:rsidRDefault="0095400C" w:rsidP="00824FE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Most of our recent efforts have centered around moving our vast, </w:t>
            </w:r>
            <w:proofErr w:type="gramStart"/>
            <w:r>
              <w:rPr>
                <w:rFonts w:cstheme="minorHAnsi"/>
                <w:sz w:val="28"/>
                <w:szCs w:val="28"/>
              </w:rPr>
              <w:t>wonderful</w:t>
            </w:r>
            <w:proofErr w:type="gramEnd"/>
            <w:r>
              <w:rPr>
                <w:rFonts w:cstheme="minorHAnsi"/>
                <w:sz w:val="28"/>
                <w:szCs w:val="28"/>
              </w:rPr>
              <w:t xml:space="preserve"> and eclectic collection to Sharpe’s. We </w:t>
            </w:r>
            <w:r w:rsidR="00C56A77" w:rsidRPr="00A36616">
              <w:rPr>
                <w:rFonts w:cstheme="minorHAnsi"/>
                <w:sz w:val="28"/>
                <w:szCs w:val="28"/>
              </w:rPr>
              <w:t xml:space="preserve">are </w:t>
            </w:r>
            <w:r w:rsidR="00FA2EC4" w:rsidRPr="00A36616">
              <w:rPr>
                <w:rFonts w:cstheme="minorHAnsi"/>
                <w:sz w:val="28"/>
                <w:szCs w:val="28"/>
              </w:rPr>
              <w:t>still</w:t>
            </w:r>
            <w:r w:rsidR="00C56A77" w:rsidRPr="00A36616">
              <w:rPr>
                <w:rFonts w:cstheme="minorHAnsi"/>
                <w:sz w:val="28"/>
                <w:szCs w:val="28"/>
              </w:rPr>
              <w:t xml:space="preserve"> updating our display at </w:t>
            </w:r>
            <w:proofErr w:type="spellStart"/>
            <w:r w:rsidR="00C56A77" w:rsidRPr="00A36616">
              <w:rPr>
                <w:rFonts w:cstheme="minorHAnsi"/>
                <w:sz w:val="28"/>
                <w:szCs w:val="28"/>
              </w:rPr>
              <w:t>Conkers</w:t>
            </w:r>
            <w:proofErr w:type="spellEnd"/>
            <w:r w:rsidR="00C56A77" w:rsidRPr="00A36616">
              <w:rPr>
                <w:rFonts w:cstheme="minorHAnsi"/>
                <w:sz w:val="28"/>
                <w:szCs w:val="28"/>
              </w:rPr>
              <w:t xml:space="preserve"> – it’s just through the shop and is free to enter</w:t>
            </w:r>
            <w:r>
              <w:rPr>
                <w:rFonts w:cstheme="minorHAnsi"/>
                <w:sz w:val="28"/>
                <w:szCs w:val="28"/>
              </w:rPr>
              <w:t xml:space="preserve">, so please go and </w:t>
            </w:r>
            <w:proofErr w:type="gramStart"/>
            <w:r>
              <w:rPr>
                <w:rFonts w:cstheme="minorHAnsi"/>
                <w:sz w:val="28"/>
                <w:szCs w:val="28"/>
              </w:rPr>
              <w:t>take a look</w:t>
            </w:r>
            <w:proofErr w:type="gramEnd"/>
            <w:r>
              <w:rPr>
                <w:rFonts w:cstheme="minorHAnsi"/>
                <w:sz w:val="28"/>
                <w:szCs w:val="28"/>
              </w:rPr>
              <w:t>…</w:t>
            </w:r>
          </w:p>
          <w:p w14:paraId="7EABCA4C" w14:textId="0A8CB5E4" w:rsidR="0095400C" w:rsidRPr="00A36616" w:rsidRDefault="0095400C" w:rsidP="0095400C">
            <w:pPr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0F59093" wp14:editId="1A999F8E">
                  <wp:extent cx="2657812" cy="1993359"/>
                  <wp:effectExtent l="0" t="0" r="0" b="635"/>
                  <wp:docPr id="440382324" name="Picture 1" descr="A room with many boxes and box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82324" name="Picture 1" descr="A room with many boxes and boxe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58" cy="20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 </w:t>
            </w:r>
            <w:r>
              <w:fldChar w:fldCharType="begin"/>
            </w:r>
            <w:r>
              <w:instrText xml:space="preserve"> INCLUDEPICTURE "/Users/Rachel/Library/Group Containers/UBF8T346G9.ms/WebArchiveCopyPasteTempFiles/com.microsoft.Word/img_1970heic.jpg?enable-io=true&amp;enable=upscale&amp;crop=1920%2C1440%2Cx0%2Cy0%2Csafe&amp;width=819&amp;height=614"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4459D3" wp14:editId="4670E29D">
                  <wp:extent cx="2655651" cy="1992341"/>
                  <wp:effectExtent l="0" t="0" r="0" b="1905"/>
                  <wp:docPr id="7378403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75" cy="201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0CF08CC" w14:textId="77777777" w:rsidR="00824FE2" w:rsidRPr="00A36616" w:rsidRDefault="00824FE2" w:rsidP="00824FE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156D3DB4" w14:textId="37B28B21" w:rsidR="009332B2" w:rsidRPr="00A36616" w:rsidRDefault="00A0006E" w:rsidP="007A220B">
            <w:pPr>
              <w:pStyle w:val="Heading1"/>
              <w:spacing w:after="0" w:line="276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A36616">
              <w:rPr>
                <w:rFonts w:asciiTheme="minorHAnsi" w:hAnsiTheme="minorHAnsi" w:cstheme="minorHAnsi"/>
                <w:sz w:val="36"/>
                <w:szCs w:val="36"/>
              </w:rPr>
              <w:t>What’s coming up?...</w:t>
            </w:r>
          </w:p>
          <w:p w14:paraId="4858D9AA" w14:textId="3F863DC4" w:rsidR="00A36616" w:rsidRPr="00A36616" w:rsidRDefault="00824FE2" w:rsidP="00A36616">
            <w:pPr>
              <w:pStyle w:val="NormalWeb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824FE2">
              <w:rPr>
                <w:rFonts w:cstheme="minorHAnsi"/>
                <w:sz w:val="28"/>
                <w:szCs w:val="28"/>
              </w:rPr>
              <w:t>Festival of Leisure, Maurice Le</w:t>
            </w:r>
            <w:r w:rsidR="00A36616">
              <w:rPr>
                <w:rFonts w:cstheme="minorHAnsi"/>
                <w:sz w:val="28"/>
                <w:szCs w:val="28"/>
              </w:rPr>
              <w:t>a</w:t>
            </w:r>
            <w:r w:rsidRPr="00824FE2">
              <w:rPr>
                <w:rFonts w:cstheme="minorHAnsi"/>
                <w:sz w:val="28"/>
                <w:szCs w:val="28"/>
              </w:rPr>
              <w:t xml:space="preserve"> Memorial Park – 2</w:t>
            </w:r>
            <w:r w:rsidR="0095400C">
              <w:rPr>
                <w:rFonts w:cstheme="minorHAnsi"/>
                <w:sz w:val="28"/>
                <w:szCs w:val="28"/>
              </w:rPr>
              <w:t>2</w:t>
            </w:r>
            <w:r w:rsidR="0095400C" w:rsidRPr="0095400C">
              <w:rPr>
                <w:rFonts w:cstheme="minorHAnsi"/>
                <w:sz w:val="28"/>
                <w:szCs w:val="28"/>
                <w:vertAlign w:val="superscript"/>
              </w:rPr>
              <w:t>nd</w:t>
            </w:r>
            <w:r w:rsidR="00A36616">
              <w:rPr>
                <w:rFonts w:cstheme="minorHAnsi"/>
                <w:sz w:val="28"/>
                <w:szCs w:val="28"/>
              </w:rPr>
              <w:t xml:space="preserve"> and </w:t>
            </w:r>
            <w:r w:rsidR="0095400C">
              <w:rPr>
                <w:rFonts w:cstheme="minorHAnsi"/>
                <w:sz w:val="28"/>
                <w:szCs w:val="28"/>
              </w:rPr>
              <w:t>23</w:t>
            </w:r>
            <w:r w:rsidR="0095400C" w:rsidRPr="0095400C">
              <w:rPr>
                <w:rFonts w:cstheme="minorHAnsi"/>
                <w:sz w:val="28"/>
                <w:szCs w:val="28"/>
                <w:vertAlign w:val="superscript"/>
              </w:rPr>
              <w:t>rd</w:t>
            </w:r>
            <w:r w:rsidR="00A36616">
              <w:rPr>
                <w:rFonts w:cstheme="minorHAnsi"/>
                <w:sz w:val="28"/>
                <w:szCs w:val="28"/>
              </w:rPr>
              <w:t xml:space="preserve"> </w:t>
            </w:r>
            <w:r w:rsidRPr="00824FE2">
              <w:rPr>
                <w:rFonts w:cstheme="minorHAnsi"/>
                <w:sz w:val="28"/>
                <w:szCs w:val="28"/>
              </w:rPr>
              <w:t>June 2024</w:t>
            </w:r>
          </w:p>
          <w:p w14:paraId="34560174" w14:textId="1CF981C7" w:rsidR="00A36616" w:rsidRDefault="00824FE2" w:rsidP="00824FE2">
            <w:pPr>
              <w:pStyle w:val="NormalWeb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824FE2">
              <w:rPr>
                <w:rFonts w:cstheme="minorHAnsi"/>
                <w:sz w:val="28"/>
                <w:szCs w:val="28"/>
              </w:rPr>
              <w:t>Swadlincote Heritage Open Days</w:t>
            </w:r>
            <w:r w:rsidR="00A36616">
              <w:rPr>
                <w:rFonts w:cstheme="minorHAnsi"/>
                <w:sz w:val="28"/>
                <w:szCs w:val="28"/>
              </w:rPr>
              <w:t>, Swadlincote Town Hall</w:t>
            </w:r>
            <w:r w:rsidRPr="00824FE2">
              <w:rPr>
                <w:rFonts w:cstheme="minorHAnsi"/>
                <w:sz w:val="28"/>
                <w:szCs w:val="28"/>
              </w:rPr>
              <w:t xml:space="preserve"> – 14</w:t>
            </w:r>
            <w:r w:rsidR="00A36616" w:rsidRPr="00A36616">
              <w:rPr>
                <w:rFonts w:cstheme="minorHAnsi"/>
                <w:sz w:val="28"/>
                <w:szCs w:val="28"/>
                <w:vertAlign w:val="superscript"/>
              </w:rPr>
              <w:t>th</w:t>
            </w:r>
            <w:r w:rsidR="00A36616">
              <w:rPr>
                <w:rFonts w:cstheme="minorHAnsi"/>
                <w:sz w:val="28"/>
                <w:szCs w:val="28"/>
              </w:rPr>
              <w:t xml:space="preserve"> and</w:t>
            </w:r>
            <w:r w:rsidRPr="00824FE2">
              <w:rPr>
                <w:rFonts w:cstheme="minorHAnsi"/>
                <w:sz w:val="28"/>
                <w:szCs w:val="28"/>
              </w:rPr>
              <w:t xml:space="preserve"> 15</w:t>
            </w:r>
            <w:r w:rsidR="00A36616" w:rsidRPr="00A36616">
              <w:rPr>
                <w:rFonts w:cstheme="minorHAnsi"/>
                <w:sz w:val="28"/>
                <w:szCs w:val="28"/>
                <w:vertAlign w:val="superscript"/>
              </w:rPr>
              <w:t>th</w:t>
            </w:r>
            <w:r w:rsidR="00A36616">
              <w:rPr>
                <w:rFonts w:cstheme="minorHAnsi"/>
                <w:sz w:val="28"/>
                <w:szCs w:val="28"/>
              </w:rPr>
              <w:t xml:space="preserve"> </w:t>
            </w:r>
            <w:r w:rsidRPr="00824FE2">
              <w:rPr>
                <w:rFonts w:cstheme="minorHAnsi"/>
                <w:sz w:val="28"/>
                <w:szCs w:val="28"/>
              </w:rPr>
              <w:t>September 2024</w:t>
            </w:r>
          </w:p>
          <w:p w14:paraId="3372FF4F" w14:textId="4DCF058E" w:rsidR="00A36616" w:rsidRDefault="00824FE2" w:rsidP="00824FE2">
            <w:pPr>
              <w:pStyle w:val="NormalWeb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A36616">
              <w:rPr>
                <w:rFonts w:cstheme="minorHAnsi"/>
                <w:sz w:val="28"/>
                <w:szCs w:val="28"/>
              </w:rPr>
              <w:t xml:space="preserve"> </w:t>
            </w:r>
            <w:r w:rsidR="00D73E99">
              <w:rPr>
                <w:rFonts w:cstheme="minorHAnsi"/>
                <w:sz w:val="28"/>
                <w:szCs w:val="28"/>
              </w:rPr>
              <w:t>Exhibition, Swadlincote Visitor Information Centre</w:t>
            </w:r>
            <w:r w:rsidRPr="00A36616">
              <w:rPr>
                <w:rFonts w:cstheme="minorHAnsi"/>
                <w:sz w:val="28"/>
                <w:szCs w:val="28"/>
              </w:rPr>
              <w:t xml:space="preserve"> - October 2024</w:t>
            </w:r>
          </w:p>
          <w:p w14:paraId="2E605A32" w14:textId="77777777" w:rsidR="0095400C" w:rsidRPr="00D73E99" w:rsidRDefault="0095400C" w:rsidP="0095400C">
            <w:pPr>
              <w:pStyle w:val="NormalWeb"/>
              <w:ind w:left="720"/>
              <w:rPr>
                <w:rFonts w:cstheme="minorHAnsi"/>
                <w:sz w:val="28"/>
                <w:szCs w:val="28"/>
              </w:rPr>
            </w:pPr>
          </w:p>
          <w:p w14:paraId="5DB93A36" w14:textId="77777777" w:rsidR="00A36616" w:rsidRPr="00A36616" w:rsidRDefault="00A36616" w:rsidP="00A36616">
            <w:pPr>
              <w:spacing w:line="276" w:lineRule="auto"/>
              <w:rPr>
                <w:rFonts w:cstheme="minorHAnsi"/>
                <w:b/>
                <w:bCs/>
                <w:color w:val="6CA800" w:themeColor="accent1"/>
                <w:sz w:val="36"/>
                <w:szCs w:val="36"/>
              </w:rPr>
            </w:pPr>
            <w:r w:rsidRPr="00A36616">
              <w:rPr>
                <w:rFonts w:cstheme="minorHAnsi"/>
                <w:b/>
                <w:bCs/>
                <w:color w:val="6CA800" w:themeColor="accent1"/>
                <w:sz w:val="36"/>
                <w:szCs w:val="36"/>
              </w:rPr>
              <w:t>Contact Details</w:t>
            </w:r>
          </w:p>
          <w:p w14:paraId="25FB1285" w14:textId="77777777" w:rsidR="00A36616" w:rsidRDefault="00A36616" w:rsidP="00A36616">
            <w:pPr>
              <w:pStyle w:val="BlockText"/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  <w:r w:rsidRPr="007A220B">
              <w:rPr>
                <w:rFonts w:cstheme="minorHAnsi"/>
              </w:rPr>
              <w:t>ebsite</w:t>
            </w:r>
            <w:r>
              <w:rPr>
                <w:rFonts w:cstheme="minorHAnsi"/>
              </w:rPr>
              <w:t>:</w:t>
            </w:r>
            <w:r w:rsidRPr="007A220B">
              <w:rPr>
                <w:rFonts w:cstheme="minorHAnsi"/>
              </w:rPr>
              <w:t xml:space="preserve"> </w:t>
            </w:r>
            <w:hyperlink r:id="rId12" w:history="1">
              <w:r w:rsidRPr="007A220B">
                <w:rPr>
                  <w:rStyle w:val="Hyperlink"/>
                  <w:rFonts w:cstheme="minorHAnsi"/>
                </w:rPr>
                <w:t>www.sdmpg.webador.co.uk</w:t>
              </w:r>
            </w:hyperlink>
          </w:p>
          <w:p w14:paraId="2C02372F" w14:textId="77777777" w:rsidR="00A36616" w:rsidRDefault="00A36616" w:rsidP="00A36616">
            <w:pPr>
              <w:pStyle w:val="BlockText"/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7A220B">
              <w:rPr>
                <w:rFonts w:cstheme="minorHAnsi"/>
              </w:rPr>
              <w:t>witt</w:t>
            </w:r>
            <w:r>
              <w:rPr>
                <w:rFonts w:cstheme="minorHAnsi"/>
              </w:rPr>
              <w:t>er:</w:t>
            </w:r>
            <w:r w:rsidRPr="007A220B">
              <w:rPr>
                <w:rFonts w:cstheme="minorHAnsi"/>
              </w:rPr>
              <w:t xml:space="preserve"> @S_D_M_P_G</w:t>
            </w:r>
          </w:p>
          <w:p w14:paraId="3C559127" w14:textId="37DA3AA3" w:rsidR="0095400C" w:rsidRDefault="0095400C" w:rsidP="00A36616">
            <w:pPr>
              <w:pStyle w:val="BlockText"/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Facebook: </w:t>
            </w:r>
            <w:r w:rsidR="00233B25" w:rsidRPr="00233B25">
              <w:rPr>
                <w:rFonts w:cstheme="minorHAnsi"/>
              </w:rPr>
              <w:t>facebook.com/61559901483044/</w:t>
            </w:r>
          </w:p>
          <w:p w14:paraId="6C0BC8C2" w14:textId="77777777" w:rsidR="00A36616" w:rsidRDefault="00A36616" w:rsidP="00A36616">
            <w:pPr>
              <w:pStyle w:val="BlockText"/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7A220B">
              <w:rPr>
                <w:rFonts w:cstheme="minorHAnsi"/>
              </w:rPr>
              <w:t xml:space="preserve">mail: </w:t>
            </w:r>
            <w:hyperlink r:id="rId13" w:history="1">
              <w:r w:rsidRPr="007A220B">
                <w:rPr>
                  <w:rStyle w:val="Hyperlink"/>
                  <w:rFonts w:cstheme="minorHAnsi"/>
                </w:rPr>
                <w:t>southderbys.mpg@gmail.com</w:t>
              </w:r>
            </w:hyperlink>
            <w:r w:rsidRPr="007A220B">
              <w:rPr>
                <w:rFonts w:cstheme="minorHAnsi"/>
              </w:rPr>
              <w:t>.</w:t>
            </w:r>
          </w:p>
          <w:p w14:paraId="3F07A429" w14:textId="437F6EA9" w:rsidR="0095400C" w:rsidRPr="0095400C" w:rsidRDefault="0095400C" w:rsidP="0095400C">
            <w:pPr>
              <w:shd w:val="clear" w:color="auto" w:fill="FFFFFF"/>
              <w:rPr>
                <w:rFonts w:cstheme="minorHAnsi"/>
                <w:color w:val="202020"/>
                <w:sz w:val="28"/>
                <w:szCs w:val="28"/>
              </w:rPr>
            </w:pPr>
            <w:r w:rsidRPr="0095400C">
              <w:rPr>
                <w:rFonts w:cstheme="minorHAnsi"/>
                <w:color w:val="222222"/>
                <w:sz w:val="28"/>
                <w:szCs w:val="28"/>
              </w:rPr>
              <w:t>T</w:t>
            </w:r>
            <w:r>
              <w:rPr>
                <w:rFonts w:cstheme="minorHAnsi"/>
                <w:color w:val="222222"/>
                <w:sz w:val="28"/>
                <w:szCs w:val="28"/>
              </w:rPr>
              <w:t>elephone</w:t>
            </w:r>
            <w:r w:rsidRPr="0095400C">
              <w:rPr>
                <w:rFonts w:cstheme="minorHAnsi"/>
                <w:color w:val="222222"/>
                <w:sz w:val="28"/>
                <w:szCs w:val="28"/>
              </w:rPr>
              <w:t>: </w:t>
            </w:r>
            <w:r w:rsidRPr="0095400C">
              <w:rPr>
                <w:rFonts w:cstheme="minorHAnsi"/>
                <w:color w:val="202020"/>
                <w:sz w:val="28"/>
                <w:szCs w:val="28"/>
              </w:rPr>
              <w:t>01283 567494 or 01283 761505</w:t>
            </w:r>
          </w:p>
          <w:p w14:paraId="5B03F3C1" w14:textId="4E1730F4" w:rsidR="00A36616" w:rsidRPr="007A220B" w:rsidRDefault="00A36616" w:rsidP="00824FE2">
            <w:pPr>
              <w:pStyle w:val="NormalWeb"/>
              <w:rPr>
                <w:rFonts w:cstheme="minorHAnsi"/>
                <w:sz w:val="28"/>
                <w:szCs w:val="28"/>
              </w:rPr>
            </w:pPr>
          </w:p>
        </w:tc>
      </w:tr>
    </w:tbl>
    <w:p w14:paraId="53BFC378" w14:textId="77777777" w:rsidR="003E5643" w:rsidRPr="00F61E4F" w:rsidRDefault="003E5643" w:rsidP="009332B2">
      <w:pPr>
        <w:pStyle w:val="NoSpacing"/>
      </w:pPr>
    </w:p>
    <w:sectPr w:rsidR="003E5643" w:rsidRPr="00F61E4F" w:rsidSect="00BD57AF">
      <w:headerReference w:type="default" r:id="rId14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0537B" w14:textId="77777777" w:rsidR="0055174A" w:rsidRDefault="0055174A" w:rsidP="00E027D4">
      <w:pPr>
        <w:spacing w:after="0" w:line="240" w:lineRule="auto"/>
      </w:pPr>
      <w:r>
        <w:separator/>
      </w:r>
    </w:p>
  </w:endnote>
  <w:endnote w:type="continuationSeparator" w:id="0">
    <w:p w14:paraId="31FBF2F1" w14:textId="77777777" w:rsidR="0055174A" w:rsidRDefault="0055174A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iragino Mincho ProN W3">
    <w:panose1 w:val="02020300000000000000"/>
    <w:charset w:val="80"/>
    <w:family w:val="roman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C51B8" w14:textId="77777777" w:rsidR="0055174A" w:rsidRDefault="0055174A" w:rsidP="00E027D4">
      <w:pPr>
        <w:spacing w:after="0" w:line="240" w:lineRule="auto"/>
      </w:pPr>
      <w:r>
        <w:separator/>
      </w:r>
    </w:p>
  </w:footnote>
  <w:footnote w:type="continuationSeparator" w:id="0">
    <w:p w14:paraId="393B8806" w14:textId="77777777" w:rsidR="0055174A" w:rsidRDefault="0055174A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E47082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D533A"/>
    <w:multiLevelType w:val="hybridMultilevel"/>
    <w:tmpl w:val="9B1647DC"/>
    <w:lvl w:ilvl="0" w:tplc="147668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585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92"/>
    <w:rsid w:val="00045242"/>
    <w:rsid w:val="00081633"/>
    <w:rsid w:val="001322F3"/>
    <w:rsid w:val="00134E8F"/>
    <w:rsid w:val="00141679"/>
    <w:rsid w:val="00200AFC"/>
    <w:rsid w:val="00233B25"/>
    <w:rsid w:val="00237A27"/>
    <w:rsid w:val="00246492"/>
    <w:rsid w:val="00255F1E"/>
    <w:rsid w:val="00266FCB"/>
    <w:rsid w:val="00293B83"/>
    <w:rsid w:val="003E5643"/>
    <w:rsid w:val="0047318A"/>
    <w:rsid w:val="0055174A"/>
    <w:rsid w:val="00566FB3"/>
    <w:rsid w:val="0064177B"/>
    <w:rsid w:val="006A3CE7"/>
    <w:rsid w:val="006B7A95"/>
    <w:rsid w:val="006F5FE4"/>
    <w:rsid w:val="007875C6"/>
    <w:rsid w:val="007A220B"/>
    <w:rsid w:val="007D1537"/>
    <w:rsid w:val="00824FE2"/>
    <w:rsid w:val="008A5A4B"/>
    <w:rsid w:val="009332B2"/>
    <w:rsid w:val="0095400C"/>
    <w:rsid w:val="009A12F8"/>
    <w:rsid w:val="00A0006E"/>
    <w:rsid w:val="00A06062"/>
    <w:rsid w:val="00A36616"/>
    <w:rsid w:val="00A44656"/>
    <w:rsid w:val="00AC589F"/>
    <w:rsid w:val="00AC6618"/>
    <w:rsid w:val="00B5054A"/>
    <w:rsid w:val="00B767C1"/>
    <w:rsid w:val="00BD57AF"/>
    <w:rsid w:val="00C525D6"/>
    <w:rsid w:val="00C56A77"/>
    <w:rsid w:val="00C83022"/>
    <w:rsid w:val="00CD20AA"/>
    <w:rsid w:val="00CE389F"/>
    <w:rsid w:val="00D14EEB"/>
    <w:rsid w:val="00D73E99"/>
    <w:rsid w:val="00DD41B9"/>
    <w:rsid w:val="00E027D4"/>
    <w:rsid w:val="00E21B37"/>
    <w:rsid w:val="00E52D1C"/>
    <w:rsid w:val="00EA0874"/>
    <w:rsid w:val="00EA7691"/>
    <w:rsid w:val="00EC6E05"/>
    <w:rsid w:val="00F46E94"/>
    <w:rsid w:val="00F61E4F"/>
    <w:rsid w:val="00FA2EC4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EDF6"/>
  <w15:chartTrackingRefBased/>
  <w15:docId w15:val="{E81B4C2A-2DB8-D94A-87F5-3B03CD36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D41B9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1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2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36616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4784">
          <w:blockQuote w:val="1"/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9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outhderbys.mpg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dmpg.webador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/Library/Containers/com.microsoft.Word/Data/Library/Application%20Support/Microsoft/Office/16.0/DTS/en-US%7b9C4642D5-8B99-2D47-8891-5CE66D74DB1C%7d/%7bE21D2EA4-131A-B147-A9D4-D86A84A6A10C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{E21D2EA4-131A-B147-A9D4-D86A84A6A10C}tf10002088.dotx</Template>
  <TotalTime>1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Thorpe, Rachel 2021 (PGR)</cp:lastModifiedBy>
  <cp:revision>3</cp:revision>
  <dcterms:created xsi:type="dcterms:W3CDTF">2024-05-28T20:31:00Z</dcterms:created>
  <dcterms:modified xsi:type="dcterms:W3CDTF">2024-05-28T21:24:00Z</dcterms:modified>
</cp:coreProperties>
</file>